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4A8CE369" w:rsidR="00364A22" w:rsidRPr="002420F8" w:rsidRDefault="000747E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14,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39B7F6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0061B8">
        <w:rPr>
          <w:rFonts w:ascii="Arial" w:hAnsi="Arial" w:cs="Arial"/>
          <w:sz w:val="20"/>
        </w:rPr>
        <w:t>26DPP01253</w:t>
      </w:r>
    </w:p>
    <w:p w14:paraId="6F83CB5D" w14:textId="6F8364D6" w:rsidR="008918DF" w:rsidRPr="008918DF" w:rsidRDefault="000061B8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T1628 Enhanced Motor Vehicle Inspection Maintenance System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00C8F4B" w14:textId="01CFEF53" w:rsidR="000061B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061B8">
        <w:rPr>
          <w:rFonts w:ascii="Arial" w:hAnsi="Arial" w:cs="Arial"/>
          <w:b/>
        </w:rPr>
        <w:t xml:space="preserve">Question Due Date: </w:t>
      </w:r>
      <w:r w:rsidR="000061B8" w:rsidRPr="000061B8">
        <w:rPr>
          <w:rFonts w:ascii="Arial" w:hAnsi="Arial" w:cs="Arial"/>
          <w:b/>
          <w:u w:val="single"/>
        </w:rPr>
        <w:t>May 27, 2026</w:t>
      </w:r>
      <w:r w:rsidR="000061B8">
        <w:rPr>
          <w:rFonts w:ascii="Arial" w:hAnsi="Arial" w:cs="Arial"/>
          <w:b/>
        </w:rPr>
        <w:t xml:space="preserve"> (2:00 p.m. Eastern Time)</w:t>
      </w:r>
    </w:p>
    <w:p w14:paraId="03C6B416" w14:textId="1CE206CA" w:rsidR="007D1D98" w:rsidRPr="008918DF" w:rsidRDefault="000061B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>
        <w:rPr>
          <w:rFonts w:ascii="Arial" w:hAnsi="Arial" w:cs="Arial"/>
          <w:b/>
          <w:u w:val="single"/>
        </w:rPr>
        <w:t>August 5, 2026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C4011EA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061B8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5C3883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061B8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DAF96C1" w14:textId="58A4B61F" w:rsidR="009609C8" w:rsidRDefault="009609C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Optional Pre-Quote Conference Attendees; and </w:t>
      </w:r>
    </w:p>
    <w:p w14:paraId="05F40BC3" w14:textId="77777777" w:rsidR="009609C8" w:rsidRDefault="009609C8" w:rsidP="009609C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0" w14:textId="2F5F7F9E" w:rsidR="007D1D98" w:rsidRPr="008918DF" w:rsidRDefault="000061B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Mandatory Pre-Quote Site Visit Attendees.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1D433450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0061B8">
        <w:rPr>
          <w:rFonts w:ascii="Arial" w:hAnsi="Arial" w:cs="Arial"/>
          <w:sz w:val="20"/>
        </w:rPr>
        <w:t>26DPP01253</w:t>
      </w:r>
    </w:p>
    <w:p w14:paraId="41F946E0" w14:textId="45D2DC9C" w:rsidR="008918DF" w:rsidRPr="008918DF" w:rsidRDefault="000061B8" w:rsidP="008918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T1628 Enhanced Motor Vehicle Inspection Maintenance System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3E1D6ADC" w14:textId="52BC13CD" w:rsidR="009609C8" w:rsidRDefault="009609C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Optional Pre-Quote Conference Attendees</w:t>
      </w:r>
    </w:p>
    <w:p w14:paraId="6D03127A" w14:textId="77777777" w:rsidR="009609C8" w:rsidRDefault="009609C8" w:rsidP="009609C8">
      <w:pPr>
        <w:tabs>
          <w:tab w:val="left" w:pos="0"/>
        </w:tabs>
        <w:outlineLvl w:val="0"/>
        <w:rPr>
          <w:rFonts w:ascii="Arial" w:hAnsi="Arial" w:cs="Arial"/>
          <w:bCs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7"/>
        <w:gridCol w:w="3690"/>
        <w:gridCol w:w="4050"/>
      </w:tblGrid>
      <w:tr w:rsidR="009609C8" w14:paraId="71205A21" w14:textId="77777777" w:rsidTr="00BF2659">
        <w:trPr>
          <w:trHeight w:val="431"/>
          <w:tblHeader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C783324" w14:textId="69819A62" w:rsidR="009609C8" w:rsidRDefault="009609C8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A4EBFED" w14:textId="7F7FDCD3" w:rsidR="009609C8" w:rsidRDefault="009609C8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A25A463" w14:textId="77777777" w:rsidR="009609C8" w:rsidRDefault="009609C8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Contact Information</w:t>
            </w:r>
          </w:p>
        </w:tc>
      </w:tr>
      <w:tr w:rsidR="009609C8" w:rsidRPr="00E24521" w14:paraId="5EEE4B60" w14:textId="77777777" w:rsidTr="00B90AC0">
        <w:trPr>
          <w:trHeight w:val="449"/>
        </w:trPr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2EA0F9" w14:textId="6AA4D2F6" w:rsidR="009609C8" w:rsidRPr="00E24521" w:rsidRDefault="009609C8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Opus Inspection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2308" w14:textId="62B2FB1B" w:rsidR="009609C8" w:rsidRPr="00E24521" w:rsidRDefault="009609C8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 Stock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DB0D" w14:textId="77777777" w:rsidR="009609C8" w:rsidRPr="00E24521" w:rsidRDefault="009609C8" w:rsidP="00BF2659">
            <w:pPr>
              <w:jc w:val="center"/>
              <w:rPr>
                <w:rFonts w:ascii="Arial" w:hAnsi="Arial" w:cs="Arial"/>
                <w:bCs/>
              </w:rPr>
            </w:pPr>
            <w:r w:rsidRPr="00E24521">
              <w:rPr>
                <w:rFonts w:ascii="Arial" w:hAnsi="Arial" w:cs="Arial"/>
                <w:bCs/>
              </w:rPr>
              <w:t>Chris.Stock@opusinspection.com</w:t>
            </w:r>
          </w:p>
        </w:tc>
      </w:tr>
      <w:tr w:rsidR="009609C8" w:rsidRPr="00E24521" w14:paraId="2A112781" w14:textId="77777777" w:rsidTr="00B90AC0">
        <w:trPr>
          <w:trHeight w:val="431"/>
        </w:trPr>
        <w:tc>
          <w:tcPr>
            <w:tcW w:w="2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90EA" w14:textId="3CEEF92B" w:rsidR="009609C8" w:rsidRPr="00E24521" w:rsidRDefault="009609C8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688D" w14:textId="638A1C61" w:rsidR="009609C8" w:rsidRPr="00E24521" w:rsidRDefault="009609C8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Jim Sands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D9B0" w14:textId="77777777" w:rsidR="009609C8" w:rsidRPr="00E24521" w:rsidRDefault="009609C8" w:rsidP="00BF2659">
            <w:pPr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Jim.Sands@opusinspection.com</w:t>
            </w:r>
          </w:p>
        </w:tc>
      </w:tr>
      <w:tr w:rsidR="005208B9" w:rsidRPr="00E24521" w14:paraId="44EBEFCD" w14:textId="77777777" w:rsidTr="00D33E6E">
        <w:trPr>
          <w:trHeight w:val="440"/>
        </w:trPr>
        <w:tc>
          <w:tcPr>
            <w:tcW w:w="2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254F49" w14:textId="1DB6C399" w:rsidR="005208B9" w:rsidRPr="00E24521" w:rsidRDefault="005208B9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Parsons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920B" w14:textId="44654BB1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Robert Leckie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607A" w14:textId="77777777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Robert.Leckie@parsons.com</w:t>
            </w:r>
          </w:p>
        </w:tc>
      </w:tr>
      <w:tr w:rsidR="005208B9" w:rsidRPr="00E24521" w14:paraId="339273C5" w14:textId="77777777" w:rsidTr="00D33E6E">
        <w:trPr>
          <w:trHeight w:val="440"/>
        </w:trPr>
        <w:tc>
          <w:tcPr>
            <w:tcW w:w="2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5B7041" w14:textId="597FEEA2" w:rsidR="005208B9" w:rsidRPr="00E24521" w:rsidRDefault="005208B9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2CDB" w14:textId="2D4F138F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Bonnie McPherson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8CBA" w14:textId="77777777" w:rsidR="005208B9" w:rsidRPr="00E24521" w:rsidRDefault="005208B9" w:rsidP="00BF2659">
            <w:pPr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Bonnie.McPherson@parsons.com</w:t>
            </w:r>
          </w:p>
        </w:tc>
      </w:tr>
      <w:tr w:rsidR="005208B9" w:rsidRPr="00E24521" w14:paraId="1B54C40E" w14:textId="77777777" w:rsidTr="00D33E6E">
        <w:trPr>
          <w:trHeight w:val="440"/>
        </w:trPr>
        <w:tc>
          <w:tcPr>
            <w:tcW w:w="2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AD92A" w14:textId="77777777" w:rsidR="005208B9" w:rsidRPr="00E24521" w:rsidRDefault="005208B9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A0A21" w14:textId="66894427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Robison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8727" w14:textId="6442822F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Jan.Robison@parsons.com</w:t>
            </w:r>
          </w:p>
        </w:tc>
      </w:tr>
      <w:tr w:rsidR="005208B9" w:rsidRPr="00E24521" w14:paraId="499BB016" w14:textId="77777777" w:rsidTr="00D33E6E">
        <w:trPr>
          <w:trHeight w:val="440"/>
        </w:trPr>
        <w:tc>
          <w:tcPr>
            <w:tcW w:w="2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BE892" w14:textId="77777777" w:rsidR="005208B9" w:rsidRPr="00E24521" w:rsidRDefault="005208B9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EFFF" w14:textId="2E0F4C19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Jim Valerio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E400" w14:textId="48D0ED9F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Jim.Valerio@parsons.com</w:t>
            </w:r>
          </w:p>
        </w:tc>
      </w:tr>
      <w:tr w:rsidR="005208B9" w:rsidRPr="00E24521" w14:paraId="7102919B" w14:textId="77777777" w:rsidTr="00D33E6E">
        <w:trPr>
          <w:trHeight w:val="440"/>
        </w:trPr>
        <w:tc>
          <w:tcPr>
            <w:tcW w:w="2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3249" w14:textId="77777777" w:rsidR="005208B9" w:rsidRPr="00E24521" w:rsidRDefault="005208B9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F6C2" w14:textId="79D0840A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Rebecca Bonner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3AF4" w14:textId="7210F0EC" w:rsidR="005208B9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Rebecca.Bonner@parsons.com</w:t>
            </w:r>
          </w:p>
        </w:tc>
      </w:tr>
      <w:tr w:rsidR="009609C8" w:rsidRPr="00E24521" w14:paraId="61A5D915" w14:textId="77777777" w:rsidTr="00BF2659">
        <w:trPr>
          <w:trHeight w:val="449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393C" w14:textId="19D72752" w:rsidR="009609C8" w:rsidRPr="00E24521" w:rsidRDefault="005208B9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 32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A476" w14:textId="037DE6C9" w:rsidR="009609C8" w:rsidRPr="00E24521" w:rsidRDefault="005208B9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Nick Minutillo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431C4" w14:textId="77777777" w:rsidR="009609C8" w:rsidRPr="00E24521" w:rsidRDefault="009609C8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520038EC" w14:textId="394CC422" w:rsidR="009609C8" w:rsidRDefault="009609C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510D1A5A" w14:textId="77777777" w:rsidR="009609C8" w:rsidRDefault="009609C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03C6B42A" w14:textId="3250F9FB" w:rsidR="00364A22" w:rsidRDefault="000061B8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Mandatory Pre-Quote Site Inspection Attendees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p w14:paraId="051AECE7" w14:textId="46907FE7" w:rsidR="000061B8" w:rsidRDefault="00F9372E" w:rsidP="00F9372E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Bakers Basin Inspection Facility</w:t>
      </w:r>
    </w:p>
    <w:p w14:paraId="5C51A145" w14:textId="1D85296D" w:rsidR="00F9372E" w:rsidRDefault="00F9372E" w:rsidP="00F9372E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3200 Brunswick Pike Rte. 1 North, Lawrenceville, NJ 08648</w:t>
      </w:r>
    </w:p>
    <w:p w14:paraId="59D228E8" w14:textId="59F739C7" w:rsidR="00F9372E" w:rsidRPr="00F9372E" w:rsidRDefault="00F9372E" w:rsidP="00F9372E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1:00 p.m.</w:t>
      </w:r>
    </w:p>
    <w:p w14:paraId="7544C94B" w14:textId="77777777" w:rsidR="000061B8" w:rsidRDefault="000061B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7"/>
        <w:gridCol w:w="3690"/>
        <w:gridCol w:w="4050"/>
      </w:tblGrid>
      <w:tr w:rsidR="008918DF" w14:paraId="03C6B432" w14:textId="77777777" w:rsidTr="00F9372E">
        <w:trPr>
          <w:trHeight w:val="431"/>
          <w:tblHeader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8545B75" w:rsidR="008918DF" w:rsidRDefault="000061B8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0" w14:textId="50ED6CC5" w:rsidR="008918DF" w:rsidRDefault="000061B8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22D81E0" w:rsidR="008918DF" w:rsidRDefault="000061B8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Contact Information</w:t>
            </w:r>
          </w:p>
        </w:tc>
      </w:tr>
      <w:tr w:rsidR="00AC609F" w14:paraId="6DEFAB1F" w14:textId="77777777" w:rsidTr="00F9372E">
        <w:trPr>
          <w:trHeight w:val="449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93E5" w14:textId="5023B18C" w:rsidR="00AC609F" w:rsidRPr="00E24521" w:rsidRDefault="00F9372E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Chris Stock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90AF" w14:textId="0926702B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Opus Inspection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50E9" w14:textId="5B027A90" w:rsidR="00AC609F" w:rsidRPr="00E24521" w:rsidRDefault="00F9372E" w:rsidP="00F9372E">
            <w:pPr>
              <w:jc w:val="center"/>
              <w:rPr>
                <w:rFonts w:ascii="Arial" w:hAnsi="Arial" w:cs="Arial"/>
                <w:bCs/>
              </w:rPr>
            </w:pPr>
            <w:r w:rsidRPr="00E24521">
              <w:rPr>
                <w:rFonts w:ascii="Arial" w:hAnsi="Arial" w:cs="Arial"/>
                <w:bCs/>
              </w:rPr>
              <w:t>Chris.Stock@opusinspection.com</w:t>
            </w:r>
          </w:p>
        </w:tc>
      </w:tr>
      <w:tr w:rsidR="00AC609F" w14:paraId="03C6B43C" w14:textId="77777777" w:rsidTr="00F9372E">
        <w:trPr>
          <w:trHeight w:val="431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B438" w14:textId="4B70D407" w:rsidR="00AC609F" w:rsidRPr="00E24521" w:rsidRDefault="00F9372E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 Sands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3A" w14:textId="46D2F4D0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Opus Inspection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3B" w14:textId="3C667806" w:rsidR="00AC609F" w:rsidRPr="00E24521" w:rsidRDefault="00F9372E" w:rsidP="00F9372E">
            <w:pPr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Jim.Sands@opusinspection.com</w:t>
            </w:r>
          </w:p>
        </w:tc>
      </w:tr>
      <w:tr w:rsidR="00AC609F" w14:paraId="03C6B441" w14:textId="77777777" w:rsidTr="0095730B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B43D" w14:textId="4A97A04C" w:rsidR="00AC609F" w:rsidRPr="00E24521" w:rsidRDefault="00F9372E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 Leckie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3F" w14:textId="4FD996B0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 xml:space="preserve">Parsons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40" w14:textId="746B6D13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Robert.Leckie@parsons.com</w:t>
            </w:r>
          </w:p>
        </w:tc>
      </w:tr>
      <w:tr w:rsidR="00AC609F" w14:paraId="03C6B446" w14:textId="77777777" w:rsidTr="0095730B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B442" w14:textId="187A923E" w:rsidR="00AC609F" w:rsidRPr="00E24521" w:rsidRDefault="00F9372E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Bonnie McPherson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44" w14:textId="62662518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Parsons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45" w14:textId="2F75E0C7" w:rsidR="00AC609F" w:rsidRPr="00E24521" w:rsidRDefault="00F9372E" w:rsidP="00F9372E">
            <w:pPr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Bonnie.McPherson@parsons.com</w:t>
            </w:r>
          </w:p>
        </w:tc>
      </w:tr>
      <w:tr w:rsidR="00AC609F" w14:paraId="03C6B44B" w14:textId="77777777" w:rsidTr="0095730B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B447" w14:textId="1C576425" w:rsidR="00AC609F" w:rsidRPr="00E24521" w:rsidRDefault="00F9372E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Leo Sandoval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49" w14:textId="2AE7729A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Prive Group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4A" w14:textId="453282E7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Leo@oneprivegroup.com</w:t>
            </w:r>
          </w:p>
        </w:tc>
      </w:tr>
      <w:tr w:rsidR="00AC609F" w14:paraId="03C6B450" w14:textId="77777777" w:rsidTr="0095730B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B44C" w14:textId="56C0E1CB" w:rsidR="00AC609F" w:rsidRPr="00E24521" w:rsidRDefault="00F9372E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Sean Linson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4E" w14:textId="163D54C2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Prive Group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4F" w14:textId="77406557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Sean@oneprivegroup.com</w:t>
            </w:r>
          </w:p>
        </w:tc>
      </w:tr>
      <w:tr w:rsidR="00AC609F" w14:paraId="03C6B455" w14:textId="77777777" w:rsidTr="0095730B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B451" w14:textId="5564A058" w:rsidR="00AC609F" w:rsidRPr="00E24521" w:rsidRDefault="00F9372E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Bill Delaney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53" w14:textId="225AD74B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Worldwide Environmental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54" w14:textId="30913740" w:rsidR="00AC609F" w:rsidRPr="00E24521" w:rsidRDefault="00F9372E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BDelaney@</w:t>
            </w:r>
            <w:r w:rsidR="00E24521" w:rsidRPr="00E24521">
              <w:rPr>
                <w:rFonts w:ascii="Arial" w:hAnsi="Arial" w:cs="Arial"/>
              </w:rPr>
              <w:t>wep-inc.com</w:t>
            </w:r>
          </w:p>
        </w:tc>
      </w:tr>
      <w:tr w:rsidR="00AC609F" w14:paraId="03C6B45A" w14:textId="77777777" w:rsidTr="0095730B">
        <w:trPr>
          <w:trHeight w:val="449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B456" w14:textId="1BDBBFAB" w:rsidR="00AC609F" w:rsidRPr="00E24521" w:rsidRDefault="00E24521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Hector Rodriguez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58" w14:textId="482D06F5" w:rsidR="00AC609F" w:rsidRPr="00E24521" w:rsidRDefault="00E24521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Local 32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B459" w14:textId="77777777" w:rsidR="00AC609F" w:rsidRPr="00E24521" w:rsidRDefault="00AC609F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24521" w14:paraId="43BCFD34" w14:textId="77777777" w:rsidTr="0095730B">
        <w:trPr>
          <w:trHeight w:val="431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50E1" w14:textId="1A697D89" w:rsidR="00E24521" w:rsidRPr="00E24521" w:rsidRDefault="00E24521" w:rsidP="00F9372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Nick Minutillo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0A22D" w14:textId="0B30F2A5" w:rsidR="00E24521" w:rsidRPr="00E24521" w:rsidRDefault="00E24521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Local 32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7B67" w14:textId="77777777" w:rsidR="00E24521" w:rsidRPr="00E24521" w:rsidRDefault="00E24521" w:rsidP="00F9372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p w14:paraId="2B9412EF" w14:textId="42264584" w:rsidR="0095730B" w:rsidRDefault="0095730B" w:rsidP="0095730B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Flemington Inspection Facility</w:t>
      </w:r>
    </w:p>
    <w:p w14:paraId="7AB7DE1A" w14:textId="0513815D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181 NJ-31 &amp; 202 B, Flemington, NJ 08822</w:t>
      </w:r>
    </w:p>
    <w:p w14:paraId="0B2FBFBD" w14:textId="34765A11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2:30 p.m.</w:t>
      </w:r>
    </w:p>
    <w:p w14:paraId="15602747" w14:textId="77777777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7"/>
        <w:gridCol w:w="3690"/>
        <w:gridCol w:w="4050"/>
      </w:tblGrid>
      <w:tr w:rsidR="0095730B" w14:paraId="29890DE6" w14:textId="77777777" w:rsidTr="00BF2659">
        <w:trPr>
          <w:trHeight w:val="431"/>
          <w:tblHeader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7BA80D7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8ED8DD4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C66A9B4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Contact Information</w:t>
            </w:r>
          </w:p>
        </w:tc>
      </w:tr>
      <w:tr w:rsidR="0095730B" w:rsidRPr="00E24521" w14:paraId="4ADFA075" w14:textId="77777777" w:rsidTr="00BF2659">
        <w:trPr>
          <w:trHeight w:val="449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EA2E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Chris Stock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8DF8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Opus Inspection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6A31" w14:textId="77777777" w:rsidR="0095730B" w:rsidRPr="00E24521" w:rsidRDefault="0095730B" w:rsidP="00BF2659">
            <w:pPr>
              <w:jc w:val="center"/>
              <w:rPr>
                <w:rFonts w:ascii="Arial" w:hAnsi="Arial" w:cs="Arial"/>
                <w:bCs/>
              </w:rPr>
            </w:pPr>
            <w:r w:rsidRPr="00E24521">
              <w:rPr>
                <w:rFonts w:ascii="Arial" w:hAnsi="Arial" w:cs="Arial"/>
                <w:bCs/>
              </w:rPr>
              <w:t>Chris.Stock@opusinspection.com</w:t>
            </w:r>
          </w:p>
        </w:tc>
      </w:tr>
      <w:tr w:rsidR="0095730B" w:rsidRPr="00E24521" w14:paraId="47E5A383" w14:textId="77777777" w:rsidTr="00BF2659">
        <w:trPr>
          <w:trHeight w:val="431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8D5D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 Sands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C8A1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Opus Inspection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A9E7" w14:textId="77777777" w:rsidR="0095730B" w:rsidRPr="00E24521" w:rsidRDefault="0095730B" w:rsidP="00BF2659">
            <w:pPr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Jim.Sands@opusinspection.com</w:t>
            </w:r>
          </w:p>
        </w:tc>
      </w:tr>
      <w:tr w:rsidR="0095730B" w:rsidRPr="00E24521" w14:paraId="300CD92B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B2F4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 Leckie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16BA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 xml:space="preserve">Parsons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C07B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Robert.Leckie@parsons.com</w:t>
            </w:r>
          </w:p>
        </w:tc>
      </w:tr>
      <w:tr w:rsidR="0095730B" w:rsidRPr="00E24521" w14:paraId="20155CD7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2015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Bonnie McPherson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C12F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Parsons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1625" w14:textId="77777777" w:rsidR="0095730B" w:rsidRPr="00E24521" w:rsidRDefault="0095730B" w:rsidP="00BF2659">
            <w:pPr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Bonnie.McPherson@parsons.com</w:t>
            </w:r>
          </w:p>
        </w:tc>
      </w:tr>
      <w:tr w:rsidR="0095730B" w:rsidRPr="00E24521" w14:paraId="7FB6DA9D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75DF3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Leo Sandoval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15CF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Prive Group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7AA5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Leo@oneprivegroup.com</w:t>
            </w:r>
          </w:p>
        </w:tc>
      </w:tr>
      <w:tr w:rsidR="0095730B" w:rsidRPr="00E24521" w14:paraId="6AC26EE3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DAE9A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Sean Linson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FD45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Prive Group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2A2B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Sean@oneprivegroup.com</w:t>
            </w:r>
          </w:p>
        </w:tc>
      </w:tr>
      <w:tr w:rsidR="0095730B" w:rsidRPr="00E24521" w14:paraId="797D077B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EE4E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Bill Delaney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F921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Worldwide Environmental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05C2D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BDelaney@wep-inc.com</w:t>
            </w:r>
          </w:p>
        </w:tc>
      </w:tr>
      <w:tr w:rsidR="0095730B" w:rsidRPr="00E24521" w14:paraId="3C03E607" w14:textId="77777777" w:rsidTr="00BF2659">
        <w:trPr>
          <w:trHeight w:val="431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35BC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Nick Minutillo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2678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Local 32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93C6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15F0AA65" w14:textId="77777777" w:rsidR="0095730B" w:rsidRDefault="0095730B" w:rsidP="0095730B">
      <w:pPr>
        <w:tabs>
          <w:tab w:val="left" w:pos="0"/>
        </w:tabs>
        <w:rPr>
          <w:rFonts w:ascii="Arial" w:hAnsi="Arial" w:cs="Arial"/>
        </w:rPr>
      </w:pPr>
    </w:p>
    <w:p w14:paraId="1ABBA242" w14:textId="2F19D5F1" w:rsidR="0095730B" w:rsidRDefault="0095730B" w:rsidP="0095730B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Washington Inspection Facility</w:t>
      </w:r>
    </w:p>
    <w:p w14:paraId="366F84A7" w14:textId="6B3FFC67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108 NJ-31 Pershing Avenue Entrance, Washington, NJ 07882</w:t>
      </w:r>
    </w:p>
    <w:p w14:paraId="1A4FE2F6" w14:textId="73432194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4:00 p.m.</w:t>
      </w:r>
    </w:p>
    <w:p w14:paraId="426752AF" w14:textId="77777777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7"/>
        <w:gridCol w:w="3690"/>
        <w:gridCol w:w="4050"/>
      </w:tblGrid>
      <w:tr w:rsidR="0095730B" w14:paraId="07DB1635" w14:textId="77777777" w:rsidTr="00BF2659">
        <w:trPr>
          <w:trHeight w:val="431"/>
          <w:tblHeader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0CB8550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Name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AC6135F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BE1FE06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Contact Information</w:t>
            </w:r>
          </w:p>
        </w:tc>
      </w:tr>
      <w:tr w:rsidR="0095730B" w:rsidRPr="00E24521" w14:paraId="7C68D35A" w14:textId="77777777" w:rsidTr="00BF2659">
        <w:trPr>
          <w:trHeight w:val="449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A38D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Chris Stock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502F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Opus Inspection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ED93" w14:textId="77777777" w:rsidR="0095730B" w:rsidRPr="00E24521" w:rsidRDefault="0095730B" w:rsidP="00BF2659">
            <w:pPr>
              <w:jc w:val="center"/>
              <w:rPr>
                <w:rFonts w:ascii="Arial" w:hAnsi="Arial" w:cs="Arial"/>
                <w:bCs/>
              </w:rPr>
            </w:pPr>
            <w:r w:rsidRPr="00E24521">
              <w:rPr>
                <w:rFonts w:ascii="Arial" w:hAnsi="Arial" w:cs="Arial"/>
                <w:bCs/>
              </w:rPr>
              <w:t>Chris.Stock@opusinspection.com</w:t>
            </w:r>
          </w:p>
        </w:tc>
      </w:tr>
      <w:tr w:rsidR="0095730B" w:rsidRPr="00E24521" w14:paraId="23A956B3" w14:textId="77777777" w:rsidTr="00BF2659">
        <w:trPr>
          <w:trHeight w:val="431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11150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 Sands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205F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Opus Inspection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D572" w14:textId="77777777" w:rsidR="0095730B" w:rsidRPr="00E24521" w:rsidRDefault="0095730B" w:rsidP="00BF2659">
            <w:pPr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Jim.Sands@opusinspection.com</w:t>
            </w:r>
          </w:p>
        </w:tc>
      </w:tr>
      <w:tr w:rsidR="0095730B" w:rsidRPr="00E24521" w14:paraId="5781547F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D42A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 Leckie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1F83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 xml:space="preserve">Parsons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864F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Robert.Leckie@parsons.com</w:t>
            </w:r>
          </w:p>
        </w:tc>
      </w:tr>
      <w:tr w:rsidR="0095730B" w:rsidRPr="00E24521" w14:paraId="71856074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CD4D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Leo Sandoval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CF05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Prive Group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0109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Leo@oneprivegroup.com</w:t>
            </w:r>
          </w:p>
        </w:tc>
      </w:tr>
      <w:tr w:rsidR="0095730B" w:rsidRPr="00E24521" w14:paraId="21CFFEA9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2619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Sean Linson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4C8C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Prive Group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6AEE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Sean@oneprivegroup.com</w:t>
            </w:r>
          </w:p>
        </w:tc>
      </w:tr>
      <w:tr w:rsidR="0095730B" w:rsidRPr="00E24521" w14:paraId="71BC9EEC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956D6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Bill Delaney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277C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Worldwide Environmental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8E6D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BDelaney@wep-inc.com</w:t>
            </w:r>
          </w:p>
        </w:tc>
      </w:tr>
      <w:tr w:rsidR="0095730B" w:rsidRPr="00E24521" w14:paraId="58ABA636" w14:textId="77777777" w:rsidTr="00BF2659">
        <w:trPr>
          <w:trHeight w:val="431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50E5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Nick Minutillo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5FD2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Local 32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D43A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41712A8E" w14:textId="77777777" w:rsidR="0095730B" w:rsidRDefault="0095730B" w:rsidP="0095730B">
      <w:pPr>
        <w:tabs>
          <w:tab w:val="left" w:pos="0"/>
        </w:tabs>
        <w:rPr>
          <w:rFonts w:ascii="Arial" w:hAnsi="Arial" w:cs="Arial"/>
        </w:rPr>
      </w:pPr>
    </w:p>
    <w:p w14:paraId="77BE8B60" w14:textId="55D63C5F" w:rsidR="0095730B" w:rsidRDefault="0095730B" w:rsidP="0095730B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Eatontown Specialty Inspection Facility</w:t>
      </w:r>
    </w:p>
    <w:p w14:paraId="4EFDEE1D" w14:textId="54348D17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109 NJ-36, Eatontown, NJ 07724</w:t>
      </w:r>
    </w:p>
    <w:p w14:paraId="59890E27" w14:textId="617C1E94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6:15 p.m.</w:t>
      </w:r>
    </w:p>
    <w:p w14:paraId="39EE348F" w14:textId="77777777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7"/>
        <w:gridCol w:w="3690"/>
        <w:gridCol w:w="4050"/>
      </w:tblGrid>
      <w:tr w:rsidR="0095730B" w14:paraId="3DA588B2" w14:textId="77777777" w:rsidTr="00BF2659">
        <w:trPr>
          <w:trHeight w:val="431"/>
          <w:tblHeader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ADDE8FF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E4059D4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Company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5C2CFAB" w14:textId="77777777" w:rsidR="0095730B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Contact Information</w:t>
            </w:r>
          </w:p>
        </w:tc>
      </w:tr>
      <w:tr w:rsidR="0095730B" w:rsidRPr="00E24521" w14:paraId="590FA4FC" w14:textId="77777777" w:rsidTr="00BF2659">
        <w:trPr>
          <w:trHeight w:val="431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3E08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 Sands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8182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Opus Inspection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58CF" w14:textId="77777777" w:rsidR="0095730B" w:rsidRPr="00E24521" w:rsidRDefault="0095730B" w:rsidP="00BF2659">
            <w:pPr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Jim.Sands@opusinspection.com</w:t>
            </w:r>
          </w:p>
        </w:tc>
      </w:tr>
      <w:tr w:rsidR="0095730B" w:rsidRPr="00E24521" w14:paraId="75255461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42B2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 Leckie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8526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 xml:space="preserve">Parsons 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DE85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Robert.Leckie@parsons.com</w:t>
            </w:r>
          </w:p>
        </w:tc>
      </w:tr>
      <w:tr w:rsidR="0095730B" w:rsidRPr="00E24521" w14:paraId="0CC38171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708A1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Leo Sandoval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C3C2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Prive Group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B6F4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Leo@oneprivegroup.com</w:t>
            </w:r>
          </w:p>
        </w:tc>
      </w:tr>
      <w:tr w:rsidR="0095730B" w:rsidRPr="00E24521" w14:paraId="1DB12395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97483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Sean Linson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A2B9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Prive Group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8AF1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Sean@oneprivegroup.com</w:t>
            </w:r>
          </w:p>
        </w:tc>
      </w:tr>
      <w:tr w:rsidR="0095730B" w:rsidRPr="00E24521" w14:paraId="6313AF85" w14:textId="77777777" w:rsidTr="00BF2659">
        <w:trPr>
          <w:trHeight w:val="440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D16A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Bill Delaney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9185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Worldwide Environmental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7622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BDelaney@wep-inc.com</w:t>
            </w:r>
          </w:p>
        </w:tc>
      </w:tr>
      <w:tr w:rsidR="0095730B" w:rsidRPr="00E24521" w14:paraId="68F630D1" w14:textId="77777777" w:rsidTr="00BF2659">
        <w:trPr>
          <w:trHeight w:val="449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71DD" w14:textId="77777777" w:rsidR="0095730B" w:rsidRPr="00E24521" w:rsidRDefault="0095730B" w:rsidP="00BF2659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Hector Rodriguez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D805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4521">
              <w:rPr>
                <w:rFonts w:ascii="Arial" w:hAnsi="Arial" w:cs="Arial"/>
              </w:rPr>
              <w:t>Local 32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FC28" w14:textId="77777777" w:rsidR="0095730B" w:rsidRPr="00E24521" w:rsidRDefault="0095730B" w:rsidP="00BF265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DD3A140" w14:textId="77777777" w:rsid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77812262" w14:textId="77777777" w:rsidR="0095730B" w:rsidRPr="0095730B" w:rsidRDefault="0095730B" w:rsidP="0095730B">
      <w:pPr>
        <w:pStyle w:val="ListParagraph"/>
        <w:tabs>
          <w:tab w:val="left" w:pos="0"/>
        </w:tabs>
        <w:rPr>
          <w:rFonts w:ascii="Arial" w:hAnsi="Arial" w:cs="Arial"/>
        </w:rPr>
      </w:pPr>
    </w:p>
    <w:sectPr w:rsidR="0095730B" w:rsidRPr="0095730B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5198E54E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F79EB"/>
    <w:multiLevelType w:val="hybridMultilevel"/>
    <w:tmpl w:val="2E803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754503">
    <w:abstractNumId w:val="0"/>
  </w:num>
  <w:num w:numId="2" w16cid:durableId="212776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61B8"/>
    <w:rsid w:val="000178AC"/>
    <w:rsid w:val="00017E0E"/>
    <w:rsid w:val="0004455E"/>
    <w:rsid w:val="00047D91"/>
    <w:rsid w:val="00052193"/>
    <w:rsid w:val="00052433"/>
    <w:rsid w:val="000555F2"/>
    <w:rsid w:val="0006149B"/>
    <w:rsid w:val="000747E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20A4"/>
    <w:rsid w:val="001A6CBA"/>
    <w:rsid w:val="001B6438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08B9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48B7"/>
    <w:rsid w:val="00695339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5730B"/>
    <w:rsid w:val="009609C8"/>
    <w:rsid w:val="00963B9C"/>
    <w:rsid w:val="00964D66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04E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24521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372E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UHEEMK3J3FEE-1573984473-853</_dlc_DocId>
    <_dlc_DocIdUrl xmlns="d4e5d782-6a70-4577-82ee-b2c87f6aa0d2">
      <Url>http://treassp19/sites/purchase/NJSTART Document Templates/_layouts/15/DocIdRedir.aspx?ID=UHEEMK3J3FEE-1573984473-853</Url>
      <Description>UHEEMK3J3FEE-1573984473-853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a2393ed-911e-4c9b-9d18-84f1fe0b670e"/>
    <ds:schemaRef ds:uri="d4e5d782-6a70-4577-82ee-b2c87f6aa0d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12</TotalTime>
  <Pages>4</Pages>
  <Words>384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 [TREAS]</cp:lastModifiedBy>
  <cp:revision>4</cp:revision>
  <cp:lastPrinted>2016-08-03T15:29:00Z</cp:lastPrinted>
  <dcterms:created xsi:type="dcterms:W3CDTF">2026-05-13T13:36:00Z</dcterms:created>
  <dcterms:modified xsi:type="dcterms:W3CDTF">2026-05-13T13:45:00Z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45dac0dc-5e69-4b85-b8ff-3108d323db37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